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C5E" w:rsidRDefault="00C04C5E" w:rsidP="00984AF6">
      <w:pPr>
        <w:rPr>
          <w:rStyle w:val="apar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04C5E" w:rsidRDefault="00C04C5E" w:rsidP="00984AF6">
      <w:pPr>
        <w:rPr>
          <w:rStyle w:val="apar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04C5E" w:rsidRDefault="00C04C5E" w:rsidP="00984AF6">
      <w:pPr>
        <w:rPr>
          <w:rStyle w:val="apar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04C5E" w:rsidRDefault="00C04C5E" w:rsidP="000C007B">
      <w:pPr>
        <w:jc w:val="center"/>
        <w:rPr>
          <w:rStyle w:val="apar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C007B">
        <w:rPr>
          <w:rStyle w:val="apar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DECLARAȚIE</w:t>
      </w:r>
    </w:p>
    <w:p w:rsidR="00C04C5E" w:rsidRDefault="00C04C5E" w:rsidP="006C2D2A">
      <w:pPr>
        <w:rPr>
          <w:rStyle w:val="apar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04C5E" w:rsidRPr="000C007B" w:rsidRDefault="00C04C5E" w:rsidP="006C2D2A">
      <w:pPr>
        <w:rPr>
          <w:rStyle w:val="apar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04C5E" w:rsidRDefault="00C04C5E" w:rsidP="000C007B">
      <w:pPr>
        <w:spacing w:line="360" w:lineRule="auto"/>
        <w:ind w:firstLine="720"/>
        <w:jc w:val="both"/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0C007B"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Subsemnatul(a), ..........................................</w:t>
      </w:r>
      <w:r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...............................................................</w:t>
      </w:r>
      <w:r w:rsidRPr="000C007B"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, declar că am luat cunoștință de drepturile mele conform legislației în materie de prelucrare de date cu caracter personal, în conformitate cu </w:t>
      </w:r>
      <w:hyperlink r:id="rId4" w:history="1">
        <w:r w:rsidRPr="000C007B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bdr w:val="none" w:sz="0" w:space="0" w:color="auto" w:frame="1"/>
            <w:shd w:val="clear" w:color="auto" w:fill="FFFFFF"/>
          </w:rPr>
          <w:t>Regulamentul (UE) 2016/679</w:t>
        </w:r>
      </w:hyperlink>
      <w:r w:rsidRPr="000C007B">
        <w:rPr>
          <w:rStyle w:val="spar"/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0C007B"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al Parlamentului European și al Consiliului din 27 aprilie 2016 privind protecția persoanelor fizice în ceea ce privește prelucrarea datelor cu caracter personal și privind libera circulație a acestor date și de abrogare a Directivei 95/46/CE (Regulamentul general privind protecția datelor) și îmi exprim consimțământul pentru prelucrarea datelor prevăzute în cererea de înscriere la </w:t>
      </w:r>
      <w:r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concursul de</w:t>
      </w:r>
      <w:r w:rsidRPr="000C007B"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angajare </w:t>
      </w:r>
      <w:r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pe perioada determinată/nedeterminat</w:t>
      </w:r>
      <w:r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ro-RO"/>
        </w:rPr>
        <w:t>ă</w:t>
      </w:r>
      <w:r w:rsidRPr="000C007B"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, iar pentru cei declarați admiși, pe toată durata angajării.</w:t>
      </w:r>
      <w:r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</w:t>
      </w:r>
    </w:p>
    <w:p w:rsidR="00C04C5E" w:rsidRDefault="00C04C5E" w:rsidP="000C007B">
      <w:pPr>
        <w:spacing w:line="360" w:lineRule="auto"/>
        <w:ind w:firstLine="720"/>
        <w:jc w:val="both"/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0C007B"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Refuzul acordării consimțământului atrage imposibilitatea participării la </w:t>
      </w:r>
      <w:r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concurs</w:t>
      </w:r>
      <w:r w:rsidRPr="000C007B"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  <w:r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C04C5E" w:rsidRDefault="00C04C5E" w:rsidP="000C007B">
      <w:pPr>
        <w:spacing w:line="360" w:lineRule="auto"/>
        <w:ind w:firstLine="720"/>
        <w:jc w:val="both"/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0C007B"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[ ] DA, sunt de </w:t>
      </w:r>
      <w:r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accord</w:t>
      </w:r>
    </w:p>
    <w:p w:rsidR="00C04C5E" w:rsidRDefault="00C04C5E" w:rsidP="000C007B">
      <w:pPr>
        <w:spacing w:line="360" w:lineRule="auto"/>
        <w:ind w:firstLine="720"/>
        <w:jc w:val="both"/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0C007B"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[ ] NU sunt de acord.</w:t>
      </w:r>
    </w:p>
    <w:p w:rsidR="00C04C5E" w:rsidRPr="006C2D2A" w:rsidRDefault="00C04C5E" w:rsidP="006C2D2A">
      <w:pPr>
        <w:spacing w:line="360" w:lineRule="auto"/>
        <w:ind w:firstLine="720"/>
        <w:rPr>
          <w:rStyle w:val="a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0C007B"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Menționez că sunt de acord cu afișarea numelui în lista cu rezultatele </w:t>
      </w:r>
      <w:r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concursului, </w:t>
      </w:r>
      <w:r w:rsidRPr="000C007B">
        <w:rPr>
          <w:rStyle w:val="spar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publicată pe internet la adresa </w:t>
      </w:r>
      <w:hyperlink r:id="rId5" w:history="1">
        <w:r w:rsidRPr="002D448E">
          <w:rPr>
            <w:rStyle w:val="Hyperlink"/>
            <w:rFonts w:ascii="Times New Roman" w:hAnsi="Times New Roman" w:cs="Times New Roman"/>
            <w:b/>
            <w:bCs/>
            <w:sz w:val="24"/>
            <w:szCs w:val="24"/>
            <w:bdr w:val="none" w:sz="0" w:space="0" w:color="auto" w:frame="1"/>
            <w:shd w:val="clear" w:color="auto" w:fill="FFFFFF"/>
          </w:rPr>
          <w:t>office@dgaspc-vs.ro</w:t>
        </w:r>
      </w:hyperlink>
      <w:r>
        <w:rPr>
          <w:rStyle w:val="spar"/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0C007B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r>
        <w:rPr>
          <w:rStyle w:val="apar"/>
          <w:rFonts w:ascii="Verdana" w:hAnsi="Verdana" w:cs="Verdana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      </w:t>
      </w:r>
    </w:p>
    <w:p w:rsidR="00C04C5E" w:rsidRDefault="00C04C5E" w:rsidP="000C007B">
      <w:pPr>
        <w:spacing w:line="360" w:lineRule="auto"/>
        <w:ind w:firstLine="720"/>
        <w:jc w:val="both"/>
        <w:rPr>
          <w:rStyle w:val="apar"/>
          <w:rFonts w:ascii="Verdana" w:hAnsi="Verdana" w:cs="Verdan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6C2D2A">
        <w:rPr>
          <w:rStyle w:val="apar"/>
          <w:rFonts w:ascii="Verdana" w:hAnsi="Verdana" w:cs="Verdan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t>Data</w:t>
      </w:r>
      <w:r w:rsidRPr="006C2D2A">
        <w:rPr>
          <w:rFonts w:ascii="Verdana" w:hAnsi="Verdana" w:cs="Verdan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                                                                                  </w:t>
      </w:r>
      <w:r w:rsidRPr="006C2D2A">
        <w:rPr>
          <w:rStyle w:val="apar"/>
          <w:rFonts w:ascii="Verdana" w:hAnsi="Verdana" w:cs="Verdan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t>Semnătura</w:t>
      </w:r>
    </w:p>
    <w:p w:rsidR="00C04C5E" w:rsidRDefault="00C04C5E" w:rsidP="000C007B">
      <w:pPr>
        <w:spacing w:line="360" w:lineRule="auto"/>
        <w:ind w:firstLine="720"/>
        <w:jc w:val="both"/>
        <w:rPr>
          <w:rStyle w:val="apar"/>
          <w:rFonts w:ascii="Verdana" w:hAnsi="Verdana" w:cs="Verdan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bookmarkStart w:id="0" w:name="_GoBack"/>
      <w:bookmarkEnd w:id="0"/>
    </w:p>
    <w:p w:rsidR="00C04C5E" w:rsidRDefault="00C04C5E" w:rsidP="000C007B">
      <w:pPr>
        <w:spacing w:line="360" w:lineRule="auto"/>
        <w:ind w:firstLine="720"/>
        <w:jc w:val="both"/>
        <w:rPr>
          <w:rStyle w:val="apar"/>
          <w:rFonts w:ascii="Verdana" w:hAnsi="Verdana" w:cs="Verdan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C04C5E" w:rsidRDefault="00C04C5E" w:rsidP="000C007B">
      <w:pPr>
        <w:spacing w:line="360" w:lineRule="auto"/>
        <w:ind w:firstLine="720"/>
        <w:jc w:val="both"/>
        <w:rPr>
          <w:rStyle w:val="apar"/>
          <w:rFonts w:ascii="Verdana" w:hAnsi="Verdana" w:cs="Verdan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C04C5E" w:rsidRDefault="00C04C5E" w:rsidP="000C007B">
      <w:pPr>
        <w:spacing w:line="360" w:lineRule="auto"/>
        <w:ind w:firstLine="720"/>
        <w:jc w:val="both"/>
        <w:rPr>
          <w:rStyle w:val="apar"/>
          <w:rFonts w:ascii="Verdana" w:hAnsi="Verdana" w:cs="Verdan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C04C5E" w:rsidRDefault="00C04C5E" w:rsidP="000C007B">
      <w:pPr>
        <w:spacing w:line="360" w:lineRule="auto"/>
        <w:ind w:firstLine="720"/>
        <w:jc w:val="both"/>
        <w:rPr>
          <w:rStyle w:val="apar"/>
          <w:rFonts w:ascii="Verdana" w:hAnsi="Verdana" w:cs="Verdan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C04C5E" w:rsidRDefault="00C04C5E" w:rsidP="000C007B">
      <w:pPr>
        <w:spacing w:line="360" w:lineRule="auto"/>
        <w:ind w:firstLine="720"/>
        <w:jc w:val="both"/>
        <w:rPr>
          <w:rStyle w:val="apar"/>
          <w:rFonts w:ascii="Verdana" w:hAnsi="Verdana" w:cs="Verdan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C04C5E" w:rsidRPr="00CA1273" w:rsidRDefault="00C04C5E" w:rsidP="008C2AD7">
      <w:pPr>
        <w:spacing w:line="360" w:lineRule="auto"/>
        <w:ind w:firstLine="720"/>
        <w:jc w:val="center"/>
        <w:rPr>
          <w:rFonts w:ascii="Verdana" w:hAnsi="Verdana" w:cs="Verdana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04C5E" w:rsidRPr="00CA1273" w:rsidRDefault="00C04C5E" w:rsidP="008C2AD7">
      <w:pPr>
        <w:spacing w:line="360" w:lineRule="auto"/>
        <w:ind w:firstLine="720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A1273">
        <w:rPr>
          <w:rFonts w:ascii="Verdana" w:hAnsi="Verdana" w:cs="Verdana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CERERE</w:t>
      </w:r>
      <w:r w:rsidRPr="00CA1273">
        <w:rPr>
          <w:rFonts w:ascii="Verdana" w:hAnsi="Verdana" w:cs="Verdana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CA127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pentru înscriere la concursul de angajare pe perioadă determinată/ nedeterminată, personal contractual</w:t>
      </w:r>
    </w:p>
    <w:p w:rsidR="00C04C5E" w:rsidRDefault="00C04C5E" w:rsidP="00876D2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C04C5E" w:rsidRDefault="00C04C5E" w:rsidP="00876D2F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C04C5E" w:rsidRDefault="00C04C5E" w:rsidP="00CA127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876D2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Subsemnatul(a), .....................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........................................................</w:t>
      </w:r>
      <w:r w:rsidRPr="00876D2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, cu domiciliul în localitatea ...................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...........</w:t>
      </w:r>
      <w:r w:rsidRPr="00876D2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str. ...............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..................</w:t>
      </w:r>
      <w:r w:rsidRPr="00876D2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nr. ..... ap. ....., județul ................., telefon ..................., mobil ................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.......</w:t>
      </w:r>
      <w:r w:rsidRPr="00876D2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.., posesor/posesoare al/a C.I./seria ............ nr. ................., eliberată de ................. la data de ....................., vă rog să îmi aprobați 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înscrierea la concursul de angajare</w:t>
      </w:r>
      <w:r w:rsidRPr="00876D2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pe perioadă determinată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/ nedeterminată</w:t>
      </w:r>
      <w:r w:rsidRPr="00876D2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pe postul de .......................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................. din cadrul Centrului/Complexului……………………………………………………………………...</w:t>
      </w:r>
      <w:r w:rsidRPr="00876D2F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</w:t>
      </w:r>
    </w:p>
    <w:p w:rsidR="00C04C5E" w:rsidRDefault="00C04C5E" w:rsidP="00CA1273">
      <w:pPr>
        <w:spacing w:line="360" w:lineRule="auto"/>
        <w:ind w:firstLine="720"/>
        <w:jc w:val="both"/>
        <w:rPr>
          <w:rFonts w:ascii="Verdana" w:hAnsi="Verdana" w:cs="Verdana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C04C5E" w:rsidRDefault="00C04C5E" w:rsidP="00876D2F">
      <w:pPr>
        <w:spacing w:line="360" w:lineRule="auto"/>
        <w:ind w:firstLine="720"/>
        <w:jc w:val="both"/>
        <w:rPr>
          <w:rFonts w:ascii="Verdana" w:hAnsi="Verdana" w:cs="Verdana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C04C5E" w:rsidRPr="008C2AD7" w:rsidRDefault="00C04C5E" w:rsidP="008C2AD7">
      <w:pPr>
        <w:spacing w:line="360" w:lineRule="auto"/>
        <w:ind w:firstLine="720"/>
        <w:jc w:val="both"/>
        <w:rPr>
          <w:rStyle w:val="apar"/>
          <w:rFonts w:ascii="Verdana" w:hAnsi="Verdana" w:cs="Verdan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8C2AD7">
        <w:rPr>
          <w:rFonts w:ascii="Verdana" w:hAnsi="Verdana" w:cs="Verdan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  <w:t>Data                                                                                Semnătura</w:t>
      </w:r>
    </w:p>
    <w:p w:rsidR="00C04C5E" w:rsidRDefault="00C04C5E" w:rsidP="000C007B">
      <w:pPr>
        <w:spacing w:line="360" w:lineRule="auto"/>
        <w:ind w:firstLine="720"/>
        <w:jc w:val="both"/>
        <w:rPr>
          <w:rStyle w:val="apar"/>
          <w:rFonts w:ascii="Verdana" w:hAnsi="Verdana" w:cs="Verdan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C04C5E" w:rsidRDefault="00C04C5E" w:rsidP="00AA6A0D">
      <w:pPr>
        <w:spacing w:line="360" w:lineRule="auto"/>
        <w:jc w:val="both"/>
        <w:rPr>
          <w:rFonts w:ascii="Verdana" w:hAnsi="Verdana" w:cs="Verdan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C04C5E" w:rsidRDefault="00C04C5E" w:rsidP="003635A0">
      <w:pPr>
        <w:spacing w:line="360" w:lineRule="auto"/>
        <w:ind w:firstLine="720"/>
        <w:jc w:val="both"/>
        <w:rPr>
          <w:rFonts w:ascii="Verdana" w:hAnsi="Verdana" w:cs="Verdan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C04C5E" w:rsidRDefault="00C04C5E" w:rsidP="003635A0">
      <w:pPr>
        <w:spacing w:line="360" w:lineRule="auto"/>
        <w:ind w:firstLine="720"/>
        <w:jc w:val="both"/>
        <w:rPr>
          <w:rFonts w:ascii="Verdana" w:hAnsi="Verdana" w:cs="Verdana"/>
          <w:b/>
          <w:bCs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C04C5E" w:rsidRPr="006C2D2A" w:rsidRDefault="00C04C5E" w:rsidP="00AA6A0D">
      <w:pPr>
        <w:spacing w:line="360" w:lineRule="auto"/>
        <w:jc w:val="both"/>
        <w:rPr>
          <w:b/>
          <w:bCs/>
        </w:rPr>
      </w:pPr>
    </w:p>
    <w:sectPr w:rsidR="00C04C5E" w:rsidRPr="006C2D2A" w:rsidSect="00F064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67FF"/>
    <w:rsid w:val="000C007B"/>
    <w:rsid w:val="00220C86"/>
    <w:rsid w:val="002D448E"/>
    <w:rsid w:val="00350CA7"/>
    <w:rsid w:val="003635A0"/>
    <w:rsid w:val="003907D9"/>
    <w:rsid w:val="00443016"/>
    <w:rsid w:val="00663C0D"/>
    <w:rsid w:val="006C2D2A"/>
    <w:rsid w:val="00876D2F"/>
    <w:rsid w:val="008C2AD7"/>
    <w:rsid w:val="00970F62"/>
    <w:rsid w:val="00984AF6"/>
    <w:rsid w:val="00A7282D"/>
    <w:rsid w:val="00A90149"/>
    <w:rsid w:val="00AA6A0D"/>
    <w:rsid w:val="00C04C5E"/>
    <w:rsid w:val="00CA1273"/>
    <w:rsid w:val="00D211C8"/>
    <w:rsid w:val="00EB67FF"/>
    <w:rsid w:val="00F031A0"/>
    <w:rsid w:val="00F06498"/>
    <w:rsid w:val="00F43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498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r">
    <w:name w:val="a_par"/>
    <w:basedOn w:val="DefaultParagraphFont"/>
    <w:uiPriority w:val="99"/>
    <w:rsid w:val="000C007B"/>
  </w:style>
  <w:style w:type="character" w:customStyle="1" w:styleId="spar">
    <w:name w:val="s_par"/>
    <w:basedOn w:val="DefaultParagraphFont"/>
    <w:uiPriority w:val="99"/>
    <w:rsid w:val="000C007B"/>
  </w:style>
  <w:style w:type="character" w:styleId="Hyperlink">
    <w:name w:val="Hyperlink"/>
    <w:basedOn w:val="DefaultParagraphFont"/>
    <w:uiPriority w:val="99"/>
    <w:rsid w:val="000C007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84A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84A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089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ffice@dgaspc-vs.ro" TargetMode="External"/><Relationship Id="rId4" Type="http://schemas.openxmlformats.org/officeDocument/2006/relationships/hyperlink" Target="http://legislatie.just.ro/Public/DetaliiDocumentAfis/2018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2</Pages>
  <Words>329</Words>
  <Characters>1876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14</cp:revision>
  <cp:lastPrinted>2021-10-05T10:02:00Z</cp:lastPrinted>
  <dcterms:created xsi:type="dcterms:W3CDTF">2021-10-05T09:44:00Z</dcterms:created>
  <dcterms:modified xsi:type="dcterms:W3CDTF">2021-12-27T08:40:00Z</dcterms:modified>
</cp:coreProperties>
</file>